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178"/>
        <w:gridCol w:w="8838"/>
      </w:tblGrid>
      <w:tr w:rsidR="00ED74EE" w:rsidRPr="001446BF" w:rsidTr="0028716C">
        <w:tc>
          <w:tcPr>
            <w:tcW w:w="2178" w:type="dxa"/>
            <w:shd w:val="clear" w:color="auto" w:fill="auto"/>
          </w:tcPr>
          <w:p w:rsidR="00ED74EE" w:rsidRPr="001446BF" w:rsidRDefault="000D209E" w:rsidP="00EF30FE">
            <w:pPr>
              <w:pStyle w:val="Default"/>
              <w:rPr>
                <w:rFonts w:cs="Times New Roman"/>
                <w:b/>
                <w:bCs/>
                <w:color w:val="auto"/>
              </w:rPr>
            </w:pPr>
            <w:r>
              <w:rPr>
                <w:caps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2pt;height:112.2pt;visibility:visible;mso-wrap-style:square">
                  <v:imagedata r:id="rId7" o:title=""/>
                </v:shape>
              </w:pict>
            </w:r>
          </w:p>
        </w:tc>
        <w:tc>
          <w:tcPr>
            <w:tcW w:w="8838" w:type="dxa"/>
            <w:shd w:val="clear" w:color="auto" w:fill="auto"/>
            <w:vAlign w:val="center"/>
          </w:tcPr>
          <w:p w:rsidR="009E1BC9" w:rsidRDefault="009E1BC9" w:rsidP="0028716C">
            <w:pPr>
              <w:pStyle w:val="Header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46544C">
              <w:rPr>
                <w:rFonts w:ascii="Arial" w:hAnsi="Arial" w:cs="Arial"/>
                <w:b/>
                <w:i/>
                <w:sz w:val="32"/>
                <w:szCs w:val="32"/>
              </w:rPr>
              <w:t>Borough of Mount Arlington</w:t>
            </w:r>
          </w:p>
          <w:p w:rsidR="0053573C" w:rsidRDefault="0053573C" w:rsidP="0028716C">
            <w:pPr>
              <w:pStyle w:val="Header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419 Howard Blvd.</w:t>
            </w:r>
          </w:p>
          <w:p w:rsidR="0053573C" w:rsidRPr="0046544C" w:rsidRDefault="0053573C" w:rsidP="0028716C">
            <w:pPr>
              <w:pStyle w:val="Header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Mount Arlington, NJ 07856</w:t>
            </w:r>
          </w:p>
          <w:p w:rsidR="009E1BC9" w:rsidRPr="0046544C" w:rsidRDefault="009E1BC9" w:rsidP="0028716C">
            <w:pPr>
              <w:pStyle w:val="Header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46544C">
              <w:rPr>
                <w:rFonts w:ascii="Arial" w:hAnsi="Arial" w:cs="Arial"/>
                <w:b/>
                <w:i/>
                <w:sz w:val="32"/>
                <w:szCs w:val="32"/>
              </w:rPr>
              <w:t>Board of Health</w:t>
            </w:r>
          </w:p>
          <w:p w:rsidR="009E1BC9" w:rsidRPr="0046544C" w:rsidRDefault="009E1BC9" w:rsidP="0028716C">
            <w:pPr>
              <w:pStyle w:val="Header"/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46544C">
              <w:rPr>
                <w:rFonts w:ascii="Arial" w:hAnsi="Arial" w:cs="Arial"/>
                <w:b/>
                <w:i/>
                <w:sz w:val="32"/>
                <w:szCs w:val="32"/>
              </w:rPr>
              <w:t>Complaint Form</w:t>
            </w:r>
          </w:p>
          <w:p w:rsidR="009E1BC9" w:rsidRDefault="009E1BC9" w:rsidP="0028716C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</w:p>
          <w:p w:rsidR="0053573C" w:rsidRDefault="0053573C" w:rsidP="0028716C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auto"/>
                <w:sz w:val="20"/>
                <w:szCs w:val="20"/>
              </w:rPr>
              <w:t>Please f</w:t>
            </w:r>
            <w:r w:rsidR="00ED74EE" w:rsidRPr="001446BF">
              <w:rPr>
                <w:rFonts w:cs="Times New Roman"/>
                <w:b/>
                <w:bCs/>
                <w:color w:val="auto"/>
                <w:sz w:val="20"/>
                <w:szCs w:val="20"/>
              </w:rPr>
              <w:t>ill this form out completely</w:t>
            </w:r>
            <w:bookmarkStart w:id="0" w:name="_GoBack"/>
            <w:bookmarkEnd w:id="0"/>
          </w:p>
          <w:p w:rsidR="0053573C" w:rsidRDefault="0053573C" w:rsidP="0028716C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auto"/>
                <w:sz w:val="20"/>
                <w:szCs w:val="20"/>
              </w:rPr>
              <w:t>Mail to Beth Dwyer, BOH Admin</w:t>
            </w:r>
          </w:p>
          <w:p w:rsidR="0053573C" w:rsidRDefault="0028716C" w:rsidP="0028716C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hyperlink r:id="rId8" w:history="1">
              <w:r w:rsidR="0053573C" w:rsidRPr="00550D24">
                <w:rPr>
                  <w:rStyle w:val="Hyperlink"/>
                  <w:rFonts w:cs="Times New Roman"/>
                  <w:b/>
                  <w:bCs/>
                  <w:sz w:val="20"/>
                  <w:szCs w:val="20"/>
                </w:rPr>
                <w:t>bdwyer@mtarlingtonboro.com</w:t>
              </w:r>
            </w:hyperlink>
            <w:r w:rsidR="0053573C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 (or address above)</w:t>
            </w:r>
          </w:p>
          <w:p w:rsidR="00ED74EE" w:rsidRPr="001446BF" w:rsidRDefault="0053573C" w:rsidP="0028716C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auto"/>
                <w:sz w:val="20"/>
                <w:szCs w:val="20"/>
              </w:rPr>
              <w:t>973-398-6832 Ex 125</w:t>
            </w:r>
          </w:p>
        </w:tc>
      </w:tr>
    </w:tbl>
    <w:p w:rsidR="00EF30FE" w:rsidRDefault="00257EC8" w:rsidP="00EF30FE">
      <w:pPr>
        <w:pStyle w:val="Default"/>
        <w:rPr>
          <w:rFonts w:cs="Times New Roman"/>
          <w:b/>
          <w:bCs/>
          <w:color w:val="auto"/>
        </w:rPr>
      </w:pPr>
      <w:r>
        <w:rPr>
          <w:rFonts w:cs="Times New Roman"/>
          <w:b/>
          <w:bCs/>
          <w:color w:val="auto"/>
        </w:rPr>
        <w:tab/>
      </w:r>
      <w:r>
        <w:rPr>
          <w:rFonts w:cs="Times New Roman"/>
          <w:b/>
          <w:bCs/>
          <w:color w:val="auto"/>
        </w:rPr>
        <w:tab/>
      </w:r>
    </w:p>
    <w:tbl>
      <w:tblPr>
        <w:tblW w:w="1099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398"/>
        <w:gridCol w:w="2978"/>
        <w:gridCol w:w="4622"/>
      </w:tblGrid>
      <w:tr w:rsidR="0035367A" w:rsidRPr="0093194B" w:rsidTr="00ED74EE">
        <w:trPr>
          <w:trHeight w:val="5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367A" w:rsidRPr="0093194B" w:rsidRDefault="0035367A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93194B">
              <w:rPr>
                <w:b/>
                <w:bCs/>
                <w:sz w:val="18"/>
                <w:szCs w:val="18"/>
              </w:rPr>
              <w:t xml:space="preserve"> </w:t>
            </w:r>
            <w:r w:rsidRPr="000077BA">
              <w:rPr>
                <w:b/>
                <w:bCs/>
                <w:sz w:val="18"/>
                <w:szCs w:val="18"/>
              </w:rPr>
              <w:t>DATE</w:t>
            </w:r>
            <w:r w:rsidRPr="0093194B">
              <w:rPr>
                <w:b/>
                <w:bCs/>
                <w:sz w:val="18"/>
                <w:szCs w:val="18"/>
              </w:rPr>
              <w:t xml:space="preserve">: </w:t>
            </w:r>
          </w:p>
          <w:p w:rsidR="00ED74EE" w:rsidRPr="0093194B" w:rsidRDefault="00ED74EE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:rsidR="00ED74EE" w:rsidRPr="0093194B" w:rsidRDefault="00ED74EE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93194B">
              <w:rPr>
                <w:b/>
                <w:bCs/>
                <w:sz w:val="18"/>
                <w:szCs w:val="18"/>
              </w:rPr>
              <w:t xml:space="preserve"> </w:t>
            </w:r>
          </w:p>
          <w:p w:rsidR="00F04167" w:rsidRPr="0093194B" w:rsidRDefault="00F04167" w:rsidP="00F04167">
            <w:pPr>
              <w:pStyle w:val="Default"/>
              <w:rPr>
                <w:b/>
                <w:sz w:val="18"/>
                <w:szCs w:val="18"/>
              </w:rPr>
            </w:pPr>
          </w:p>
        </w:tc>
        <w:tc>
          <w:tcPr>
            <w:tcW w:w="7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367A" w:rsidRPr="000077BA" w:rsidRDefault="0035367A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0077BA">
              <w:rPr>
                <w:b/>
                <w:bCs/>
                <w:sz w:val="18"/>
                <w:szCs w:val="18"/>
              </w:rPr>
              <w:t>NAME</w:t>
            </w:r>
            <w:r w:rsidR="000D209E">
              <w:rPr>
                <w:b/>
                <w:bCs/>
                <w:sz w:val="18"/>
                <w:szCs w:val="18"/>
              </w:rPr>
              <w:t xml:space="preserve"> OF COMPLAINANT</w:t>
            </w:r>
            <w:r w:rsidRPr="000077BA">
              <w:rPr>
                <w:b/>
                <w:bCs/>
                <w:sz w:val="18"/>
                <w:szCs w:val="18"/>
              </w:rPr>
              <w:t xml:space="preserve">: </w:t>
            </w:r>
          </w:p>
          <w:p w:rsidR="00F04167" w:rsidRPr="0093194B" w:rsidRDefault="00F04167" w:rsidP="00F04167">
            <w:pPr>
              <w:pStyle w:val="Default"/>
              <w:rPr>
                <w:b/>
              </w:rPr>
            </w:pPr>
          </w:p>
        </w:tc>
      </w:tr>
      <w:tr w:rsidR="0035367A" w:rsidRPr="00C74108" w:rsidTr="000077BA">
        <w:trPr>
          <w:trHeight w:val="654"/>
        </w:trPr>
        <w:tc>
          <w:tcPr>
            <w:tcW w:w="6376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35367A" w:rsidRPr="00EF2414" w:rsidRDefault="0035367A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0077BA">
              <w:rPr>
                <w:b/>
                <w:bCs/>
                <w:sz w:val="18"/>
                <w:szCs w:val="18"/>
              </w:rPr>
              <w:t>ADDRESS</w:t>
            </w:r>
            <w:r w:rsidR="000D209E">
              <w:rPr>
                <w:b/>
                <w:bCs/>
                <w:sz w:val="18"/>
                <w:szCs w:val="18"/>
              </w:rPr>
              <w:t xml:space="preserve"> OF COMPLAINANT</w:t>
            </w:r>
            <w:r w:rsidRPr="00EF2414">
              <w:rPr>
                <w:b/>
                <w:bCs/>
                <w:sz w:val="18"/>
                <w:szCs w:val="18"/>
              </w:rPr>
              <w:t xml:space="preserve">: </w:t>
            </w:r>
          </w:p>
          <w:p w:rsidR="00F04167" w:rsidRPr="00EF2414" w:rsidRDefault="00F04167" w:rsidP="00F04167">
            <w:pPr>
              <w:pStyle w:val="Default"/>
              <w:rPr>
                <w:sz w:val="18"/>
                <w:szCs w:val="18"/>
              </w:rPr>
            </w:pPr>
          </w:p>
          <w:p w:rsidR="0053716B" w:rsidRPr="00EF2414" w:rsidRDefault="0053716B" w:rsidP="0053716B">
            <w:pPr>
              <w:pStyle w:val="Default"/>
              <w:pBdr>
                <w:bottom w:val="single" w:sz="12" w:space="1" w:color="auto"/>
              </w:pBdr>
              <w:ind w:left="-90" w:right="-140" w:firstLine="90"/>
              <w:rPr>
                <w:sz w:val="18"/>
                <w:szCs w:val="18"/>
              </w:rPr>
            </w:pPr>
          </w:p>
          <w:p w:rsidR="0053716B" w:rsidRPr="00EF2414" w:rsidRDefault="0053716B" w:rsidP="0053716B">
            <w:pPr>
              <w:pStyle w:val="Default"/>
              <w:ind w:left="-90"/>
              <w:rPr>
                <w:sz w:val="18"/>
                <w:szCs w:val="18"/>
              </w:rPr>
            </w:pPr>
          </w:p>
        </w:tc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04167" w:rsidRPr="00EF2414" w:rsidRDefault="00EC22B0" w:rsidP="00C42714">
            <w:pPr>
              <w:pStyle w:val="Default"/>
              <w:ind w:right="-108"/>
              <w:rPr>
                <w:b/>
                <w:bCs/>
                <w:sz w:val="18"/>
                <w:szCs w:val="18"/>
              </w:rPr>
            </w:pPr>
            <w:r w:rsidRPr="000077BA">
              <w:rPr>
                <w:b/>
                <w:bCs/>
                <w:sz w:val="18"/>
                <w:szCs w:val="18"/>
              </w:rPr>
              <w:t>CONTACT</w:t>
            </w:r>
            <w:r w:rsidR="0043560F">
              <w:rPr>
                <w:b/>
                <w:bCs/>
                <w:sz w:val="18"/>
                <w:szCs w:val="18"/>
              </w:rPr>
              <w:t xml:space="preserve"> </w:t>
            </w:r>
            <w:r w:rsidRPr="000077BA">
              <w:rPr>
                <w:b/>
                <w:bCs/>
                <w:sz w:val="18"/>
                <w:szCs w:val="18"/>
              </w:rPr>
              <w:t>INFORMATION</w:t>
            </w:r>
            <w:r w:rsidR="000D209E">
              <w:rPr>
                <w:b/>
                <w:bCs/>
                <w:sz w:val="18"/>
                <w:szCs w:val="18"/>
              </w:rPr>
              <w:t xml:space="preserve"> OF COMPLAINANT</w:t>
            </w:r>
            <w:r w:rsidR="0035367A" w:rsidRPr="00EF2414">
              <w:rPr>
                <w:b/>
                <w:bCs/>
                <w:sz w:val="18"/>
                <w:szCs w:val="18"/>
              </w:rPr>
              <w:t>:</w:t>
            </w:r>
          </w:p>
          <w:p w:rsidR="00F04167" w:rsidRDefault="0035367A">
            <w:pPr>
              <w:pStyle w:val="Default"/>
              <w:rPr>
                <w:sz w:val="18"/>
                <w:szCs w:val="18"/>
              </w:rPr>
            </w:pPr>
            <w:r w:rsidRPr="00EF2414">
              <w:rPr>
                <w:sz w:val="18"/>
                <w:szCs w:val="18"/>
              </w:rPr>
              <w:t xml:space="preserve">Home: </w:t>
            </w:r>
          </w:p>
          <w:p w:rsidR="0046544C" w:rsidRDefault="0046544C">
            <w:pPr>
              <w:pStyle w:val="Default"/>
              <w:rPr>
                <w:sz w:val="18"/>
                <w:szCs w:val="18"/>
              </w:rPr>
            </w:pPr>
          </w:p>
          <w:p w:rsidR="0046544C" w:rsidRPr="00EF2414" w:rsidRDefault="0046544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Cell:</w:t>
            </w:r>
          </w:p>
          <w:p w:rsidR="00EC22B0" w:rsidRDefault="00EC22B0">
            <w:pPr>
              <w:pStyle w:val="Default"/>
              <w:rPr>
                <w:sz w:val="18"/>
                <w:szCs w:val="18"/>
              </w:rPr>
            </w:pPr>
          </w:p>
          <w:p w:rsidR="00EC22B0" w:rsidRPr="00EF2414" w:rsidRDefault="00EC22B0" w:rsidP="0046544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46544C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ail:</w:t>
            </w:r>
          </w:p>
        </w:tc>
      </w:tr>
    </w:tbl>
    <w:p w:rsidR="001446BF" w:rsidRPr="001446BF" w:rsidRDefault="001446BF" w:rsidP="001446BF">
      <w:pPr>
        <w:rPr>
          <w:vanish/>
        </w:rPr>
      </w:pPr>
    </w:p>
    <w:p w:rsidR="0046544C" w:rsidRDefault="0046544C" w:rsidP="0046544C">
      <w:pPr>
        <w:pStyle w:val="Default"/>
        <w:rPr>
          <w:rFonts w:cs="Times New Roman"/>
          <w:b/>
          <w:bCs/>
          <w:color w:val="auto"/>
        </w:rPr>
      </w:pPr>
      <w:r>
        <w:rPr>
          <w:rFonts w:cs="Times New Roman"/>
          <w:b/>
          <w:bCs/>
          <w:color w:val="auto"/>
        </w:rPr>
        <w:tab/>
      </w:r>
      <w:r>
        <w:rPr>
          <w:rFonts w:cs="Times New Roman"/>
          <w:b/>
          <w:bCs/>
          <w:color w:val="auto"/>
        </w:rPr>
        <w:tab/>
      </w:r>
    </w:p>
    <w:tbl>
      <w:tblPr>
        <w:tblW w:w="1099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398"/>
        <w:gridCol w:w="2978"/>
        <w:gridCol w:w="4622"/>
      </w:tblGrid>
      <w:tr w:rsidR="0046544C" w:rsidRPr="00C74108" w:rsidTr="00DC396C">
        <w:trPr>
          <w:trHeight w:val="52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544C" w:rsidRDefault="0046544C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EF2414">
              <w:rPr>
                <w:b/>
                <w:bCs/>
                <w:sz w:val="18"/>
                <w:szCs w:val="18"/>
              </w:rPr>
              <w:t xml:space="preserve">  </w:t>
            </w:r>
          </w:p>
          <w:p w:rsidR="0046544C" w:rsidRPr="00EF2414" w:rsidRDefault="0046544C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:rsidR="0046544C" w:rsidRPr="00EF2414" w:rsidRDefault="0046544C" w:rsidP="00DC396C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7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544C" w:rsidRPr="00ED74EE" w:rsidRDefault="0046544C" w:rsidP="0046544C">
            <w:pPr>
              <w:pStyle w:val="Default"/>
            </w:pPr>
          </w:p>
        </w:tc>
      </w:tr>
      <w:tr w:rsidR="0046544C" w:rsidRPr="00C74108" w:rsidTr="00DC396C">
        <w:trPr>
          <w:trHeight w:val="1205"/>
        </w:trPr>
        <w:tc>
          <w:tcPr>
            <w:tcW w:w="6376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295ACA" w:rsidRDefault="0043560F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NATURE OF COMPLAINT</w:t>
            </w:r>
            <w:r w:rsidR="00295ACA" w:rsidRPr="000077BA">
              <w:rPr>
                <w:b/>
                <w:bCs/>
                <w:sz w:val="18"/>
                <w:szCs w:val="18"/>
              </w:rPr>
              <w:t>:</w:t>
            </w:r>
          </w:p>
          <w:p w:rsidR="000077BA" w:rsidRPr="000077BA" w:rsidRDefault="000077BA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:rsidR="00295ACA" w:rsidRDefault="00295ACA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295ACA">
              <w:rPr>
                <w:b/>
                <w:bCs/>
                <w:sz w:val="18"/>
                <w:szCs w:val="18"/>
              </w:rPr>
              <w:t>NAME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  <w:p w:rsidR="00295ACA" w:rsidRPr="00295ACA" w:rsidRDefault="00295ACA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:rsidR="0046544C" w:rsidRPr="00295ACA" w:rsidRDefault="00295ACA" w:rsidP="00DC396C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295ACA">
              <w:rPr>
                <w:b/>
                <w:bCs/>
                <w:sz w:val="18"/>
                <w:szCs w:val="18"/>
              </w:rPr>
              <w:t>ADDRESS</w:t>
            </w:r>
            <w:r>
              <w:rPr>
                <w:b/>
                <w:bCs/>
                <w:sz w:val="18"/>
                <w:szCs w:val="18"/>
              </w:rPr>
              <w:t>:</w:t>
            </w:r>
            <w:r w:rsidR="0046544C" w:rsidRPr="00295ACA">
              <w:rPr>
                <w:b/>
                <w:bCs/>
                <w:sz w:val="18"/>
                <w:szCs w:val="18"/>
              </w:rPr>
              <w:t xml:space="preserve"> </w:t>
            </w:r>
          </w:p>
          <w:p w:rsidR="0046544C" w:rsidRPr="00EF2414" w:rsidRDefault="0046544C" w:rsidP="00DC396C">
            <w:pPr>
              <w:pStyle w:val="Default"/>
              <w:rPr>
                <w:sz w:val="18"/>
                <w:szCs w:val="18"/>
              </w:rPr>
            </w:pPr>
          </w:p>
          <w:p w:rsidR="0046544C" w:rsidRPr="00EF2414" w:rsidRDefault="0046544C" w:rsidP="00DC396C">
            <w:pPr>
              <w:pStyle w:val="Default"/>
              <w:pBdr>
                <w:bottom w:val="single" w:sz="12" w:space="1" w:color="auto"/>
              </w:pBdr>
              <w:ind w:left="-90" w:right="-140" w:firstLine="90"/>
              <w:rPr>
                <w:sz w:val="18"/>
                <w:szCs w:val="18"/>
              </w:rPr>
            </w:pPr>
          </w:p>
          <w:p w:rsidR="0046544C" w:rsidRPr="00A620A5" w:rsidRDefault="0046544C" w:rsidP="00DC396C">
            <w:pPr>
              <w:pStyle w:val="Default"/>
              <w:ind w:left="-90"/>
              <w:rPr>
                <w:b/>
                <w:sz w:val="18"/>
                <w:szCs w:val="18"/>
              </w:rPr>
            </w:pPr>
          </w:p>
          <w:p w:rsidR="0046544C" w:rsidRPr="00EF2414" w:rsidRDefault="0046544C" w:rsidP="00DC396C">
            <w:pPr>
              <w:pStyle w:val="Default"/>
              <w:ind w:left="-90"/>
              <w:rPr>
                <w:sz w:val="18"/>
                <w:szCs w:val="18"/>
              </w:rPr>
            </w:pPr>
          </w:p>
          <w:p w:rsidR="0046544C" w:rsidRPr="00EF2414" w:rsidRDefault="0046544C" w:rsidP="00DC396C">
            <w:pPr>
              <w:pStyle w:val="Default"/>
              <w:ind w:left="-90"/>
              <w:rPr>
                <w:sz w:val="18"/>
                <w:szCs w:val="18"/>
              </w:rPr>
            </w:pPr>
          </w:p>
        </w:tc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46544C" w:rsidRPr="00EF2414" w:rsidRDefault="00295ACA" w:rsidP="00DC396C">
            <w:pPr>
              <w:pStyle w:val="Default"/>
              <w:ind w:right="-108"/>
              <w:rPr>
                <w:b/>
                <w:bCs/>
                <w:sz w:val="18"/>
                <w:szCs w:val="18"/>
              </w:rPr>
            </w:pPr>
            <w:r w:rsidRPr="000077BA">
              <w:rPr>
                <w:b/>
                <w:bCs/>
                <w:sz w:val="18"/>
                <w:szCs w:val="18"/>
              </w:rPr>
              <w:t xml:space="preserve">IF AVAILABLE </w:t>
            </w:r>
            <w:r w:rsidR="0046544C" w:rsidRPr="000077BA">
              <w:rPr>
                <w:b/>
                <w:bCs/>
                <w:sz w:val="18"/>
                <w:szCs w:val="18"/>
              </w:rPr>
              <w:t>CONTACT INFORMATION</w:t>
            </w:r>
            <w:r w:rsidR="0046544C" w:rsidRPr="00EF2414">
              <w:rPr>
                <w:b/>
                <w:bCs/>
                <w:sz w:val="18"/>
                <w:szCs w:val="18"/>
              </w:rPr>
              <w:t>:</w:t>
            </w:r>
          </w:p>
          <w:p w:rsidR="0046544C" w:rsidRDefault="0046544C" w:rsidP="00DC396C">
            <w:pPr>
              <w:pStyle w:val="Default"/>
              <w:rPr>
                <w:sz w:val="18"/>
                <w:szCs w:val="18"/>
              </w:rPr>
            </w:pPr>
            <w:r w:rsidRPr="00EF2414">
              <w:rPr>
                <w:sz w:val="18"/>
                <w:szCs w:val="18"/>
              </w:rPr>
              <w:t xml:space="preserve">Home: </w:t>
            </w:r>
          </w:p>
          <w:p w:rsidR="0046544C" w:rsidRDefault="0046544C" w:rsidP="00DC396C">
            <w:pPr>
              <w:pStyle w:val="Default"/>
              <w:rPr>
                <w:sz w:val="18"/>
                <w:szCs w:val="18"/>
              </w:rPr>
            </w:pPr>
          </w:p>
          <w:p w:rsidR="0046544C" w:rsidRPr="00EF2414" w:rsidRDefault="0046544C" w:rsidP="00DC39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Cell:</w:t>
            </w:r>
          </w:p>
          <w:p w:rsidR="0046544C" w:rsidRDefault="0046544C" w:rsidP="00DC396C">
            <w:pPr>
              <w:pStyle w:val="Default"/>
              <w:rPr>
                <w:sz w:val="18"/>
                <w:szCs w:val="18"/>
              </w:rPr>
            </w:pPr>
          </w:p>
          <w:p w:rsidR="0046544C" w:rsidRPr="00EF2414" w:rsidRDefault="0046544C" w:rsidP="00DC396C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Email:</w:t>
            </w:r>
          </w:p>
        </w:tc>
      </w:tr>
    </w:tbl>
    <w:p w:rsidR="0046544C" w:rsidRPr="001446BF" w:rsidRDefault="0046544C" w:rsidP="0046544C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46544C" w:rsidTr="000077BA">
        <w:trPr>
          <w:trHeight w:val="2160"/>
        </w:trPr>
        <w:tc>
          <w:tcPr>
            <w:tcW w:w="11016" w:type="dxa"/>
            <w:shd w:val="clear" w:color="auto" w:fill="auto"/>
          </w:tcPr>
          <w:p w:rsidR="0046544C" w:rsidRDefault="0046544C" w:rsidP="00DC396C">
            <w:pPr>
              <w:pStyle w:val="Default"/>
              <w:rPr>
                <w:b/>
                <w:sz w:val="18"/>
                <w:szCs w:val="18"/>
              </w:rPr>
            </w:pPr>
            <w:r w:rsidRPr="000077BA">
              <w:rPr>
                <w:b/>
                <w:sz w:val="18"/>
                <w:szCs w:val="18"/>
              </w:rPr>
              <w:t xml:space="preserve">DATE AND TIME INCIDENT </w:t>
            </w:r>
            <w:r w:rsidR="001603DE">
              <w:rPr>
                <w:b/>
                <w:sz w:val="18"/>
                <w:szCs w:val="18"/>
              </w:rPr>
              <w:t>O</w:t>
            </w:r>
            <w:r w:rsidR="00DF227F">
              <w:rPr>
                <w:b/>
                <w:sz w:val="18"/>
                <w:szCs w:val="18"/>
              </w:rPr>
              <w:t>C</w:t>
            </w:r>
            <w:r w:rsidR="001603DE">
              <w:rPr>
                <w:b/>
                <w:sz w:val="18"/>
                <w:szCs w:val="18"/>
              </w:rPr>
              <w:t>CURED</w:t>
            </w:r>
            <w:r w:rsidR="00643B6C">
              <w:rPr>
                <w:b/>
                <w:sz w:val="18"/>
                <w:szCs w:val="18"/>
              </w:rPr>
              <w:t>:</w:t>
            </w:r>
          </w:p>
          <w:p w:rsidR="000077BA" w:rsidRDefault="000077BA" w:rsidP="00DC396C">
            <w:pPr>
              <w:pStyle w:val="Default"/>
              <w:rPr>
                <w:b/>
                <w:sz w:val="18"/>
                <w:szCs w:val="18"/>
              </w:rPr>
            </w:pPr>
          </w:p>
          <w:p w:rsidR="000077BA" w:rsidRDefault="000077BA" w:rsidP="00DC396C">
            <w:pPr>
              <w:pStyle w:val="Default"/>
              <w:rPr>
                <w:b/>
                <w:sz w:val="18"/>
                <w:szCs w:val="18"/>
              </w:rPr>
            </w:pPr>
          </w:p>
          <w:p w:rsidR="0093194B" w:rsidRDefault="0093194B" w:rsidP="00DC396C">
            <w:pPr>
              <w:pStyle w:val="Default"/>
              <w:rPr>
                <w:b/>
                <w:sz w:val="18"/>
                <w:szCs w:val="18"/>
              </w:rPr>
            </w:pPr>
          </w:p>
          <w:p w:rsidR="0093194B" w:rsidRPr="001446BF" w:rsidRDefault="0093194B" w:rsidP="00DC396C">
            <w:pPr>
              <w:pStyle w:val="Defaul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DETAILED DESCRIPTION OF COMPLAINT</w:t>
            </w:r>
            <w:r w:rsidR="000077BA">
              <w:rPr>
                <w:b/>
                <w:sz w:val="18"/>
                <w:szCs w:val="18"/>
              </w:rPr>
              <w:t>:</w:t>
            </w:r>
          </w:p>
          <w:p w:rsidR="0046544C" w:rsidRDefault="0046544C" w:rsidP="00DC396C">
            <w:pPr>
              <w:pStyle w:val="Default"/>
            </w:pPr>
          </w:p>
          <w:p w:rsidR="0046544C" w:rsidRDefault="0046544C" w:rsidP="00DC396C">
            <w:pPr>
              <w:pStyle w:val="Default"/>
            </w:pPr>
          </w:p>
        </w:tc>
      </w:tr>
    </w:tbl>
    <w:p w:rsidR="00967607" w:rsidRDefault="00967607" w:rsidP="00ED74EE">
      <w:pPr>
        <w:pStyle w:val="Default"/>
      </w:pPr>
    </w:p>
    <w:p w:rsidR="00967607" w:rsidRDefault="00967607" w:rsidP="00ED74EE">
      <w:pPr>
        <w:pStyle w:val="Defaul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98"/>
        <w:gridCol w:w="630"/>
        <w:gridCol w:w="2088"/>
      </w:tblGrid>
      <w:tr w:rsidR="0093194B" w:rsidRPr="001446BF" w:rsidTr="00DC396C">
        <w:tc>
          <w:tcPr>
            <w:tcW w:w="8298" w:type="dxa"/>
            <w:tcBorders>
              <w:top w:val="single" w:sz="4" w:space="0" w:color="auto"/>
            </w:tcBorders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  <w:r w:rsidRPr="001446BF">
              <w:rPr>
                <w:b/>
                <w:color w:val="auto"/>
                <w:sz w:val="18"/>
                <w:szCs w:val="18"/>
              </w:rPr>
              <w:t>Complainant’s Signature</w:t>
            </w:r>
            <w:r w:rsidR="00DE3EE0">
              <w:rPr>
                <w:b/>
                <w:color w:val="auto"/>
                <w:sz w:val="18"/>
                <w:szCs w:val="18"/>
              </w:rPr>
              <w:t>:</w:t>
            </w:r>
          </w:p>
        </w:tc>
        <w:tc>
          <w:tcPr>
            <w:tcW w:w="630" w:type="dxa"/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2088" w:type="dxa"/>
            <w:tcBorders>
              <w:top w:val="single" w:sz="4" w:space="0" w:color="auto"/>
            </w:tcBorders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  <w:r w:rsidRPr="001446BF">
              <w:rPr>
                <w:b/>
                <w:color w:val="auto"/>
                <w:sz w:val="18"/>
                <w:szCs w:val="18"/>
              </w:rPr>
              <w:t>Date</w:t>
            </w:r>
            <w:r w:rsidR="00DE3EE0">
              <w:rPr>
                <w:b/>
                <w:color w:val="auto"/>
                <w:sz w:val="18"/>
                <w:szCs w:val="18"/>
              </w:rPr>
              <w:t>:</w:t>
            </w:r>
          </w:p>
        </w:tc>
      </w:tr>
    </w:tbl>
    <w:p w:rsidR="0093194B" w:rsidRDefault="0093194B" w:rsidP="0093194B">
      <w:pPr>
        <w:pStyle w:val="Default"/>
        <w:rPr>
          <w:b/>
          <w:color w:val="auto"/>
          <w:sz w:val="18"/>
          <w:szCs w:val="18"/>
        </w:rPr>
      </w:pPr>
    </w:p>
    <w:p w:rsidR="0093194B" w:rsidRDefault="0093194B" w:rsidP="0093194B">
      <w:pPr>
        <w:pStyle w:val="Default"/>
        <w:rPr>
          <w:b/>
          <w:color w:val="auto"/>
          <w:sz w:val="18"/>
          <w:szCs w:val="18"/>
        </w:rPr>
      </w:pPr>
    </w:p>
    <w:p w:rsidR="0093194B" w:rsidRDefault="0093194B" w:rsidP="0093194B">
      <w:pPr>
        <w:pStyle w:val="Default"/>
        <w:rPr>
          <w:b/>
          <w:color w:val="auto"/>
          <w:sz w:val="18"/>
          <w:szCs w:val="18"/>
        </w:rPr>
      </w:pPr>
    </w:p>
    <w:p w:rsidR="0093194B" w:rsidRDefault="0093194B" w:rsidP="0093194B">
      <w:pPr>
        <w:pStyle w:val="Default"/>
        <w:rPr>
          <w:b/>
          <w:color w:val="auto"/>
          <w:sz w:val="18"/>
          <w:szCs w:val="18"/>
        </w:rPr>
      </w:pPr>
    </w:p>
    <w:p w:rsidR="0093194B" w:rsidRDefault="0093194B" w:rsidP="0093194B">
      <w:pPr>
        <w:pStyle w:val="Default"/>
        <w:rPr>
          <w:b/>
          <w:color w:val="auto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62"/>
        <w:gridCol w:w="630"/>
        <w:gridCol w:w="2124"/>
      </w:tblGrid>
      <w:tr w:rsidR="0093194B" w:rsidRPr="001446BF" w:rsidTr="00DC396C">
        <w:tc>
          <w:tcPr>
            <w:tcW w:w="8262" w:type="dxa"/>
            <w:tcBorders>
              <w:top w:val="single" w:sz="4" w:space="0" w:color="auto"/>
            </w:tcBorders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  <w:r w:rsidRPr="001446BF">
              <w:rPr>
                <w:b/>
                <w:color w:val="auto"/>
                <w:sz w:val="18"/>
                <w:szCs w:val="18"/>
              </w:rPr>
              <w:t>Received By</w:t>
            </w:r>
            <w:r w:rsidR="00DE3EE0">
              <w:rPr>
                <w:b/>
                <w:color w:val="auto"/>
                <w:sz w:val="18"/>
                <w:szCs w:val="18"/>
              </w:rPr>
              <w:t>:</w:t>
            </w:r>
          </w:p>
        </w:tc>
        <w:tc>
          <w:tcPr>
            <w:tcW w:w="630" w:type="dxa"/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  <w:r w:rsidRPr="001446BF">
              <w:rPr>
                <w:b/>
                <w:color w:val="auto"/>
                <w:sz w:val="18"/>
                <w:szCs w:val="18"/>
              </w:rPr>
              <w:t>Date</w:t>
            </w:r>
            <w:r w:rsidR="00DE3EE0">
              <w:rPr>
                <w:b/>
                <w:color w:val="auto"/>
                <w:sz w:val="18"/>
                <w:szCs w:val="18"/>
              </w:rPr>
              <w:t>:</w:t>
            </w:r>
          </w:p>
        </w:tc>
      </w:tr>
      <w:tr w:rsidR="0093194B" w:rsidRPr="001446BF" w:rsidTr="00DC396C">
        <w:tc>
          <w:tcPr>
            <w:tcW w:w="8262" w:type="dxa"/>
            <w:shd w:val="clear" w:color="auto" w:fill="auto"/>
          </w:tcPr>
          <w:p w:rsidR="0093194B" w:rsidRPr="001446BF" w:rsidRDefault="0093194B" w:rsidP="009E1BC9">
            <w:pPr>
              <w:pStyle w:val="Default"/>
              <w:jc w:val="center"/>
              <w:rPr>
                <w:b/>
                <w:i/>
                <w:color w:val="auto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2124" w:type="dxa"/>
            <w:shd w:val="clear" w:color="auto" w:fill="auto"/>
          </w:tcPr>
          <w:p w:rsidR="0093194B" w:rsidRPr="001446BF" w:rsidRDefault="0093194B" w:rsidP="00DC396C">
            <w:pPr>
              <w:pStyle w:val="Default"/>
              <w:rPr>
                <w:b/>
                <w:color w:val="auto"/>
                <w:sz w:val="18"/>
                <w:szCs w:val="18"/>
              </w:rPr>
            </w:pPr>
          </w:p>
        </w:tc>
      </w:tr>
    </w:tbl>
    <w:p w:rsidR="0093194B" w:rsidRPr="00164B0E" w:rsidRDefault="0093194B" w:rsidP="0093194B">
      <w:pPr>
        <w:pStyle w:val="Default"/>
        <w:rPr>
          <w:b/>
          <w:color w:val="auto"/>
          <w:sz w:val="8"/>
          <w:szCs w:val="8"/>
        </w:rPr>
      </w:pPr>
    </w:p>
    <w:p w:rsidR="0093194B" w:rsidRPr="00164B0E" w:rsidRDefault="0093194B" w:rsidP="0093194B">
      <w:pPr>
        <w:pStyle w:val="Default"/>
        <w:rPr>
          <w:b/>
          <w:i/>
          <w:color w:val="auto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93194B" w:rsidRPr="001446BF" w:rsidTr="00DC396C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194B" w:rsidRPr="001446BF" w:rsidRDefault="0093194B" w:rsidP="009E1BC9">
            <w:pPr>
              <w:pStyle w:val="Default"/>
              <w:rPr>
                <w:b/>
                <w:i/>
                <w:color w:val="auto"/>
                <w:sz w:val="18"/>
                <w:szCs w:val="18"/>
              </w:rPr>
            </w:pPr>
            <w:r w:rsidRPr="001446BF">
              <w:rPr>
                <w:b/>
                <w:i/>
                <w:color w:val="auto"/>
                <w:sz w:val="18"/>
                <w:szCs w:val="18"/>
              </w:rPr>
              <w:t>Department Instructions:</w:t>
            </w:r>
          </w:p>
        </w:tc>
      </w:tr>
      <w:tr w:rsidR="009E1BC9" w:rsidRPr="001446BF" w:rsidTr="00DC396C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1BC9" w:rsidRPr="001446BF" w:rsidRDefault="009E1BC9" w:rsidP="009E1BC9">
            <w:pPr>
              <w:pStyle w:val="Default"/>
              <w:jc w:val="center"/>
              <w:rPr>
                <w:b/>
                <w:i/>
                <w:color w:val="auto"/>
                <w:sz w:val="18"/>
                <w:szCs w:val="18"/>
              </w:rPr>
            </w:pPr>
          </w:p>
        </w:tc>
      </w:tr>
    </w:tbl>
    <w:p w:rsidR="00ED74EE" w:rsidRDefault="00ED74EE" w:rsidP="002A27C3">
      <w:pPr>
        <w:pStyle w:val="Default"/>
      </w:pPr>
    </w:p>
    <w:sectPr w:rsidR="00ED74EE" w:rsidSect="00177872">
      <w:headerReference w:type="default" r:id="rId9"/>
      <w:footerReference w:type="default" r:id="rId10"/>
      <w:type w:val="continuous"/>
      <w:pgSz w:w="12240" w:h="15840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E56" w:rsidRDefault="003F5E56">
      <w:r>
        <w:separator/>
      </w:r>
    </w:p>
  </w:endnote>
  <w:endnote w:type="continuationSeparator" w:id="0">
    <w:p w:rsidR="003F5E56" w:rsidRDefault="003F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872" w:rsidRPr="00177872" w:rsidRDefault="00593715">
    <w:pPr>
      <w:pStyle w:val="Foo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Revised </w:t>
    </w:r>
    <w:r w:rsidR="000077BA">
      <w:rPr>
        <w:rFonts w:ascii="Arial" w:hAnsi="Arial" w:cs="Arial"/>
        <w:i/>
        <w:sz w:val="16"/>
        <w:szCs w:val="16"/>
      </w:rPr>
      <w:t>Jan. 25,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E56" w:rsidRDefault="003F5E56">
      <w:r>
        <w:separator/>
      </w:r>
    </w:p>
  </w:footnote>
  <w:footnote w:type="continuationSeparator" w:id="0">
    <w:p w:rsidR="003F5E56" w:rsidRDefault="003F5E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91" w:rsidRPr="001C6191" w:rsidRDefault="001C6191" w:rsidP="001C6191">
    <w:pPr>
      <w:pStyle w:val="Header"/>
      <w:jc w:val="center"/>
      <w:rPr>
        <w:rFonts w:ascii="Arial" w:hAnsi="Arial" w:cs="Arial"/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5E56"/>
    <w:rsid w:val="000077BA"/>
    <w:rsid w:val="00053B04"/>
    <w:rsid w:val="00054534"/>
    <w:rsid w:val="000918CB"/>
    <w:rsid w:val="000D1CD5"/>
    <w:rsid w:val="000D209E"/>
    <w:rsid w:val="00125706"/>
    <w:rsid w:val="001446BF"/>
    <w:rsid w:val="00151883"/>
    <w:rsid w:val="00156299"/>
    <w:rsid w:val="001603DE"/>
    <w:rsid w:val="00164B0E"/>
    <w:rsid w:val="001767CF"/>
    <w:rsid w:val="00177872"/>
    <w:rsid w:val="001C227B"/>
    <w:rsid w:val="001C6191"/>
    <w:rsid w:val="001C7F9F"/>
    <w:rsid w:val="001D5918"/>
    <w:rsid w:val="001F5F6D"/>
    <w:rsid w:val="00217DEF"/>
    <w:rsid w:val="00244DCA"/>
    <w:rsid w:val="00257EC8"/>
    <w:rsid w:val="002600C5"/>
    <w:rsid w:val="00270C77"/>
    <w:rsid w:val="0028716C"/>
    <w:rsid w:val="00295ACA"/>
    <w:rsid w:val="002A27C3"/>
    <w:rsid w:val="002D62D4"/>
    <w:rsid w:val="003008C3"/>
    <w:rsid w:val="0030322E"/>
    <w:rsid w:val="00343731"/>
    <w:rsid w:val="003502C0"/>
    <w:rsid w:val="0035367A"/>
    <w:rsid w:val="003F5E56"/>
    <w:rsid w:val="00407516"/>
    <w:rsid w:val="0043560F"/>
    <w:rsid w:val="0046544C"/>
    <w:rsid w:val="004830E2"/>
    <w:rsid w:val="004A32FC"/>
    <w:rsid w:val="004A659F"/>
    <w:rsid w:val="004C502F"/>
    <w:rsid w:val="004D08DD"/>
    <w:rsid w:val="004D0C99"/>
    <w:rsid w:val="00501E95"/>
    <w:rsid w:val="00504899"/>
    <w:rsid w:val="005124E3"/>
    <w:rsid w:val="0053573C"/>
    <w:rsid w:val="0053716B"/>
    <w:rsid w:val="0054650F"/>
    <w:rsid w:val="00593715"/>
    <w:rsid w:val="005D33C4"/>
    <w:rsid w:val="005D7F11"/>
    <w:rsid w:val="005E75CD"/>
    <w:rsid w:val="00606108"/>
    <w:rsid w:val="0063797D"/>
    <w:rsid w:val="00643B6C"/>
    <w:rsid w:val="006522DA"/>
    <w:rsid w:val="00676B10"/>
    <w:rsid w:val="006859DE"/>
    <w:rsid w:val="006B27C7"/>
    <w:rsid w:val="006D6940"/>
    <w:rsid w:val="00714C43"/>
    <w:rsid w:val="007A4DA5"/>
    <w:rsid w:val="007B0225"/>
    <w:rsid w:val="007B392A"/>
    <w:rsid w:val="007C3A36"/>
    <w:rsid w:val="007F7467"/>
    <w:rsid w:val="0080542B"/>
    <w:rsid w:val="00887E70"/>
    <w:rsid w:val="008A4E09"/>
    <w:rsid w:val="008C6F9C"/>
    <w:rsid w:val="009236AB"/>
    <w:rsid w:val="0093194B"/>
    <w:rsid w:val="00964EFD"/>
    <w:rsid w:val="00967607"/>
    <w:rsid w:val="009E1BC9"/>
    <w:rsid w:val="009F2C03"/>
    <w:rsid w:val="00A620A5"/>
    <w:rsid w:val="00A7519B"/>
    <w:rsid w:val="00AF112F"/>
    <w:rsid w:val="00AF1CF8"/>
    <w:rsid w:val="00B6051D"/>
    <w:rsid w:val="00BA377E"/>
    <w:rsid w:val="00C02801"/>
    <w:rsid w:val="00C17792"/>
    <w:rsid w:val="00C42714"/>
    <w:rsid w:val="00C74108"/>
    <w:rsid w:val="00CC2D8C"/>
    <w:rsid w:val="00DA3102"/>
    <w:rsid w:val="00DC5016"/>
    <w:rsid w:val="00DE3EE0"/>
    <w:rsid w:val="00DF227F"/>
    <w:rsid w:val="00E3291A"/>
    <w:rsid w:val="00E333EF"/>
    <w:rsid w:val="00EC22B0"/>
    <w:rsid w:val="00ED74EE"/>
    <w:rsid w:val="00EF2414"/>
    <w:rsid w:val="00EF30FE"/>
    <w:rsid w:val="00F04167"/>
    <w:rsid w:val="00F260E6"/>
    <w:rsid w:val="00F53040"/>
    <w:rsid w:val="00F640E6"/>
    <w:rsid w:val="00F71C0D"/>
    <w:rsid w:val="00F773ED"/>
    <w:rsid w:val="00F90C45"/>
    <w:rsid w:val="00FD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6AC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6AC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FD6AC3"/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FD6AC3"/>
    <w:pPr>
      <w:spacing w:after="255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FD6AC3"/>
    <w:rPr>
      <w:rFonts w:cs="Times New Roman"/>
      <w:color w:val="auto"/>
    </w:rPr>
  </w:style>
  <w:style w:type="table" w:styleId="TableGrid">
    <w:name w:val="Table Grid"/>
    <w:basedOn w:val="TableNormal"/>
    <w:rsid w:val="005371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6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236A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D74E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D74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57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wyer@mtarlingtonbor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wyer.MA\Downloads\Complaint%20Form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Complaint Form (1)</Template>
  <TotalTime>19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Forms_Citizen Complaint Form.doc</vt:lpstr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Forms_Citizen Complaint Form.doc</dc:title>
  <dc:creator>Beth Dwyer</dc:creator>
  <cp:lastModifiedBy>Beth Dwyer</cp:lastModifiedBy>
  <cp:revision>8</cp:revision>
  <cp:lastPrinted>2017-01-26T16:49:00Z</cp:lastPrinted>
  <dcterms:created xsi:type="dcterms:W3CDTF">2017-01-25T14:56:00Z</dcterms:created>
  <dcterms:modified xsi:type="dcterms:W3CDTF">2017-01-26T16:49:00Z</dcterms:modified>
</cp:coreProperties>
</file>